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55" w:rsidRDefault="00FD5055" w:rsidP="009A05D1">
      <w:pPr>
        <w:pStyle w:val="Default"/>
        <w:rPr>
          <w:sz w:val="20"/>
          <w:szCs w:val="20"/>
        </w:rPr>
      </w:pPr>
    </w:p>
    <w:p w:rsidR="00FD5055" w:rsidRDefault="00FD5055" w:rsidP="00FD5055">
      <w:pPr>
        <w:pStyle w:val="Default"/>
        <w:jc w:val="center"/>
        <w:rPr>
          <w:sz w:val="20"/>
          <w:szCs w:val="20"/>
        </w:rPr>
      </w:pPr>
    </w:p>
    <w:p w:rsidR="00FD5055" w:rsidRPr="00FD5055" w:rsidRDefault="00FD5055" w:rsidP="00FD5055">
      <w:pPr>
        <w:pStyle w:val="Default"/>
        <w:spacing w:line="360" w:lineRule="auto"/>
        <w:ind w:left="4956" w:firstLine="708"/>
      </w:pPr>
      <w:r w:rsidRPr="00FD5055">
        <w:t>MŠ P. Dobšinského 4923/38A</w:t>
      </w:r>
    </w:p>
    <w:p w:rsidR="00FD5055" w:rsidRDefault="00FD5055" w:rsidP="00FD5055">
      <w:pPr>
        <w:pStyle w:val="Default"/>
        <w:spacing w:line="360" w:lineRule="auto"/>
        <w:ind w:left="4956" w:firstLine="708"/>
        <w:rPr>
          <w:sz w:val="23"/>
          <w:szCs w:val="23"/>
        </w:rPr>
      </w:pPr>
      <w:r>
        <w:rPr>
          <w:sz w:val="23"/>
          <w:szCs w:val="23"/>
        </w:rPr>
        <w:t xml:space="preserve">979 01 Rimavská Sobota </w:t>
      </w:r>
    </w:p>
    <w:p w:rsidR="00FD5055" w:rsidRDefault="00FD5055" w:rsidP="00FD5055">
      <w:pPr>
        <w:pStyle w:val="Default"/>
        <w:ind w:left="4956" w:firstLine="708"/>
        <w:rPr>
          <w:sz w:val="23"/>
          <w:szCs w:val="23"/>
        </w:rPr>
      </w:pPr>
    </w:p>
    <w:p w:rsidR="00FD5055" w:rsidRDefault="00FD5055" w:rsidP="00FD5055">
      <w:pPr>
        <w:pStyle w:val="Default"/>
        <w:ind w:left="4956" w:firstLine="708"/>
        <w:rPr>
          <w:sz w:val="23"/>
          <w:szCs w:val="23"/>
        </w:rPr>
      </w:pPr>
    </w:p>
    <w:p w:rsidR="00FD5055" w:rsidRDefault="00FD5055" w:rsidP="00FD5055">
      <w:pPr>
        <w:pStyle w:val="Default"/>
        <w:ind w:left="3540" w:firstLine="708"/>
        <w:rPr>
          <w:sz w:val="23"/>
          <w:szCs w:val="23"/>
        </w:rPr>
      </w:pPr>
      <w:r>
        <w:rPr>
          <w:sz w:val="23"/>
          <w:szCs w:val="23"/>
        </w:rPr>
        <w:t xml:space="preserve">Rimavská Sobota, dňa ........................................ </w:t>
      </w:r>
    </w:p>
    <w:p w:rsidR="00FD5055" w:rsidRDefault="00FD5055" w:rsidP="00FD5055">
      <w:pPr>
        <w:pStyle w:val="Default"/>
        <w:ind w:left="3540" w:firstLine="708"/>
        <w:rPr>
          <w:sz w:val="23"/>
          <w:szCs w:val="23"/>
        </w:rPr>
      </w:pPr>
    </w:p>
    <w:p w:rsidR="00FD5055" w:rsidRDefault="00FD5055" w:rsidP="009A05D1">
      <w:pPr>
        <w:pStyle w:val="Default"/>
        <w:rPr>
          <w:sz w:val="23"/>
          <w:szCs w:val="23"/>
        </w:rPr>
      </w:pPr>
    </w:p>
    <w:p w:rsidR="00FD5055" w:rsidRDefault="00FD5055" w:rsidP="00FD5055">
      <w:pPr>
        <w:pStyle w:val="Default"/>
        <w:ind w:left="3540" w:firstLine="708"/>
        <w:rPr>
          <w:sz w:val="23"/>
          <w:szCs w:val="23"/>
        </w:rPr>
      </w:pPr>
    </w:p>
    <w:p w:rsidR="00FD5055" w:rsidRDefault="00FD5055" w:rsidP="00FD5055">
      <w:pPr>
        <w:pStyle w:val="Default"/>
        <w:rPr>
          <w:b/>
          <w:bCs/>
          <w:u w:val="single"/>
        </w:rPr>
      </w:pPr>
      <w:r w:rsidRPr="00FD5055">
        <w:rPr>
          <w:b/>
          <w:bCs/>
          <w:u w:val="single"/>
        </w:rPr>
        <w:t xml:space="preserve">Žiadosť o odpustenie príspevku v materskej škole </w:t>
      </w:r>
    </w:p>
    <w:p w:rsidR="00FD5055" w:rsidRPr="00FD5055" w:rsidRDefault="00FD5055" w:rsidP="00FD5055">
      <w:pPr>
        <w:pStyle w:val="Default"/>
        <w:rPr>
          <w:u w:val="single"/>
        </w:rPr>
      </w:pPr>
    </w:p>
    <w:p w:rsidR="00FD5055" w:rsidRPr="00FD5055" w:rsidRDefault="00FD5055" w:rsidP="00FD5055">
      <w:pPr>
        <w:pStyle w:val="Default"/>
        <w:spacing w:line="360" w:lineRule="auto"/>
      </w:pPr>
      <w:r w:rsidRPr="00FD5055">
        <w:t xml:space="preserve">Žiadam o odpustenie príspevku v materskej škole pre svoje dieťa : </w:t>
      </w:r>
    </w:p>
    <w:p w:rsidR="00FD5055" w:rsidRPr="00FD5055" w:rsidRDefault="00FD5055" w:rsidP="00FD5055">
      <w:pPr>
        <w:pStyle w:val="Default"/>
        <w:spacing w:line="360" w:lineRule="auto"/>
      </w:pPr>
      <w:r w:rsidRPr="00FD5055">
        <w:t xml:space="preserve">Meno a priezvisko : ...................................................................................................................... </w:t>
      </w:r>
    </w:p>
    <w:p w:rsidR="00FD5055" w:rsidRPr="00FD5055" w:rsidRDefault="00FD5055" w:rsidP="00FD5055">
      <w:pPr>
        <w:pStyle w:val="Default"/>
        <w:spacing w:line="360" w:lineRule="auto"/>
      </w:pPr>
      <w:r w:rsidRPr="00FD5055">
        <w:t xml:space="preserve">Dátum narodenia : ........................................................................................................................ </w:t>
      </w:r>
    </w:p>
    <w:p w:rsidR="00FD5055" w:rsidRPr="00FD5055" w:rsidRDefault="00FD5055" w:rsidP="00FD5055">
      <w:pPr>
        <w:pStyle w:val="Default"/>
        <w:spacing w:line="360" w:lineRule="auto"/>
      </w:pPr>
      <w:r w:rsidRPr="00FD5055">
        <w:t xml:space="preserve">Bydlisko : ..................................................................................................................................... </w:t>
      </w:r>
    </w:p>
    <w:p w:rsidR="00FD5055" w:rsidRDefault="009A05D1" w:rsidP="00FD5055">
      <w:pPr>
        <w:pStyle w:val="Default"/>
        <w:spacing w:line="360" w:lineRule="auto"/>
      </w:pPr>
      <w:r>
        <w:t>Z dôvodu</w:t>
      </w:r>
      <w:r w:rsidR="00FD5055" w:rsidRPr="00FD5055">
        <w:t xml:space="preserve"> : ................................................................................................. </w:t>
      </w:r>
    </w:p>
    <w:p w:rsidR="009A05D1" w:rsidRPr="00FD5055" w:rsidRDefault="009A05D1" w:rsidP="00FD5055">
      <w:pPr>
        <w:pStyle w:val="Default"/>
        <w:spacing w:line="360" w:lineRule="auto"/>
      </w:pPr>
    </w:p>
    <w:p w:rsidR="007F2068" w:rsidRDefault="007F2068" w:rsidP="00FD5055">
      <w:pPr>
        <w:pStyle w:val="Default"/>
        <w:spacing w:line="360" w:lineRule="auto"/>
      </w:pPr>
      <w:r w:rsidRPr="007F2068">
        <w:t xml:space="preserve">V zmysle Školského poriadku Materskej školy P. Dobšinského 4923/38A, 97901      Rimavská Sobota a § 28, ods. (3 a 5) zákona 245/2008 Z.Z o výchove a vzdelávaní , žiadam o odpustenie poplatku za obdobie </w:t>
      </w:r>
      <w:r>
        <w:t xml:space="preserve">............................... </w:t>
      </w:r>
      <w:r w:rsidRPr="007F2068">
        <w:t>kedy malo moje dieťa prerušenú dochádzku do materskej školy na viac ako 30 po sebe nasledujúcich kalendárnych dní z</w:t>
      </w:r>
      <w:r>
        <w:t xml:space="preserve"> </w:t>
      </w:r>
      <w:r w:rsidRPr="007F2068">
        <w:t xml:space="preserve"> dôvodov </w:t>
      </w:r>
      <w:r>
        <w:t xml:space="preserve">*rodinných/iných  </w:t>
      </w:r>
      <w:r w:rsidRPr="007F2068">
        <w:t>preukázateľným spôsobom</w:t>
      </w:r>
      <w:r>
        <w:t>.</w:t>
      </w:r>
    </w:p>
    <w:p w:rsidR="00FD5055" w:rsidRDefault="00FD5055" w:rsidP="00FD5055">
      <w:pPr>
        <w:pStyle w:val="Default"/>
        <w:spacing w:line="360" w:lineRule="auto"/>
      </w:pPr>
      <w:r w:rsidRPr="00FD5055">
        <w:t xml:space="preserve">V prílohe dokladujem príčinu neprítomnosti dieťaťa v MŠ preukázateľným spôsobom. </w:t>
      </w:r>
    </w:p>
    <w:p w:rsidR="00FD5055" w:rsidRPr="00FD5055" w:rsidRDefault="00FD5055" w:rsidP="00FD5055">
      <w:pPr>
        <w:pStyle w:val="Default"/>
        <w:spacing w:line="360" w:lineRule="auto"/>
      </w:pPr>
    </w:p>
    <w:p w:rsidR="00FD5055" w:rsidRPr="00FD5055" w:rsidRDefault="00FD5055" w:rsidP="00FD5055">
      <w:pPr>
        <w:pStyle w:val="Default"/>
        <w:spacing w:line="276" w:lineRule="auto"/>
        <w:ind w:left="4956" w:firstLine="708"/>
      </w:pPr>
      <w:r w:rsidRPr="00FD5055">
        <w:t xml:space="preserve">............................................ </w:t>
      </w:r>
    </w:p>
    <w:p w:rsidR="00FD5055" w:rsidRDefault="00FD5055" w:rsidP="00FD5055">
      <w:pPr>
        <w:pStyle w:val="Default"/>
        <w:spacing w:line="276" w:lineRule="auto"/>
        <w:ind w:left="5664" w:firstLine="708"/>
      </w:pPr>
      <w:r w:rsidRPr="00FD5055">
        <w:t xml:space="preserve">Podpis rodiča </w:t>
      </w:r>
    </w:p>
    <w:p w:rsidR="00FD5055" w:rsidRDefault="00FD5055" w:rsidP="007F2068">
      <w:pPr>
        <w:pStyle w:val="Default"/>
        <w:spacing w:line="276" w:lineRule="auto"/>
      </w:pPr>
    </w:p>
    <w:p w:rsidR="007F2068" w:rsidRDefault="009A05D1" w:rsidP="007F2068">
      <w:pPr>
        <w:pStyle w:val="Default"/>
        <w:spacing w:line="276" w:lineRule="auto"/>
      </w:pPr>
      <w:r>
        <w:t xml:space="preserve">Príloha: </w:t>
      </w:r>
    </w:p>
    <w:p w:rsidR="009A05D1" w:rsidRDefault="009A05D1" w:rsidP="007F2068">
      <w:pPr>
        <w:pStyle w:val="Default"/>
        <w:spacing w:line="276" w:lineRule="auto"/>
      </w:pPr>
      <w:r>
        <w:t>1)</w:t>
      </w:r>
    </w:p>
    <w:p w:rsidR="009A05D1" w:rsidRPr="009A05D1" w:rsidRDefault="009A05D1" w:rsidP="007F2068">
      <w:pPr>
        <w:pStyle w:val="Default"/>
        <w:spacing w:line="276" w:lineRule="auto"/>
        <w:rPr>
          <w:sz w:val="22"/>
          <w:szCs w:val="22"/>
        </w:rPr>
      </w:pPr>
      <w:r w:rsidRPr="009A05D1">
        <w:rPr>
          <w:sz w:val="22"/>
          <w:szCs w:val="22"/>
        </w:rPr>
        <w:t>Lekárske potvrdenie</w:t>
      </w:r>
    </w:p>
    <w:p w:rsidR="009A05D1" w:rsidRPr="009A05D1" w:rsidRDefault="009A05D1" w:rsidP="007F2068">
      <w:pPr>
        <w:pStyle w:val="Default"/>
        <w:spacing w:line="276" w:lineRule="auto"/>
        <w:rPr>
          <w:sz w:val="22"/>
          <w:szCs w:val="22"/>
        </w:rPr>
      </w:pPr>
      <w:r w:rsidRPr="009A05D1">
        <w:rPr>
          <w:sz w:val="22"/>
          <w:szCs w:val="22"/>
        </w:rPr>
        <w:t>Potvrdenie o pobyte v zdravotníckom zariadení</w:t>
      </w:r>
    </w:p>
    <w:p w:rsidR="009A05D1" w:rsidRPr="009A05D1" w:rsidRDefault="009A05D1" w:rsidP="007F2068">
      <w:pPr>
        <w:pStyle w:val="Default"/>
        <w:spacing w:line="276" w:lineRule="auto"/>
        <w:rPr>
          <w:sz w:val="22"/>
          <w:szCs w:val="22"/>
        </w:rPr>
      </w:pPr>
      <w:r w:rsidRPr="009A05D1">
        <w:rPr>
          <w:sz w:val="22"/>
          <w:szCs w:val="22"/>
        </w:rPr>
        <w:t>Iné potvrdenie</w:t>
      </w:r>
    </w:p>
    <w:p w:rsidR="00FD5055" w:rsidRPr="007F2068" w:rsidRDefault="009A05D1" w:rsidP="007F2068">
      <w:pPr>
        <w:pStyle w:val="Default"/>
        <w:spacing w:line="276" w:lineRule="auto"/>
        <w:ind w:firstLine="6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D5055" w:rsidRDefault="00FD5055" w:rsidP="00FD5055">
      <w:pPr>
        <w:pStyle w:val="Default"/>
        <w:spacing w:line="276" w:lineRule="auto"/>
        <w:ind w:left="5664" w:firstLine="708"/>
      </w:pPr>
    </w:p>
    <w:p w:rsidR="00FD5055" w:rsidRDefault="00FD5055" w:rsidP="00FD5055">
      <w:pPr>
        <w:pStyle w:val="Default"/>
        <w:spacing w:line="276" w:lineRule="auto"/>
        <w:jc w:val="both"/>
      </w:pPr>
      <w:r>
        <w:t>________________________________________________________________________</w:t>
      </w:r>
    </w:p>
    <w:p w:rsidR="00FD5055" w:rsidRPr="00FD5055" w:rsidRDefault="00FD5055" w:rsidP="00FD5055">
      <w:pPr>
        <w:pStyle w:val="Default"/>
        <w:spacing w:line="276" w:lineRule="auto"/>
      </w:pPr>
    </w:p>
    <w:p w:rsidR="00FD5055" w:rsidRPr="00FD5055" w:rsidRDefault="00FD5055" w:rsidP="00FD5055">
      <w:pPr>
        <w:pStyle w:val="Default"/>
        <w:spacing w:line="360" w:lineRule="auto"/>
      </w:pPr>
      <w:r w:rsidRPr="00FD5055">
        <w:t xml:space="preserve">Vyjadrenie riaditeľky MŠ ............................................................................... </w:t>
      </w:r>
    </w:p>
    <w:p w:rsidR="00FD5055" w:rsidRPr="00FD5055" w:rsidRDefault="00FD5055" w:rsidP="00FD5055">
      <w:pPr>
        <w:pStyle w:val="Default"/>
        <w:spacing w:line="360" w:lineRule="auto"/>
      </w:pPr>
      <w:r w:rsidRPr="00FD5055">
        <w:t xml:space="preserve">Dňa ................................................................................................................... </w:t>
      </w:r>
    </w:p>
    <w:p w:rsidR="00622EE8" w:rsidRPr="0080566B" w:rsidRDefault="00FD5055" w:rsidP="0080566B">
      <w:pPr>
        <w:spacing w:line="360" w:lineRule="auto"/>
        <w:rPr>
          <w:sz w:val="23"/>
          <w:szCs w:val="23"/>
        </w:rPr>
      </w:pPr>
      <w:r w:rsidRPr="007F2068">
        <w:rPr>
          <w:rFonts w:ascii="Times New Roman" w:hAnsi="Times New Roman"/>
          <w:sz w:val="24"/>
          <w:szCs w:val="24"/>
        </w:rPr>
        <w:t>Podpis</w:t>
      </w:r>
      <w:r w:rsidRPr="00FD5055">
        <w:rPr>
          <w:sz w:val="24"/>
          <w:szCs w:val="24"/>
        </w:rPr>
        <w:t xml:space="preserve"> ....................................................................................................</w:t>
      </w:r>
      <w:r>
        <w:rPr>
          <w:sz w:val="23"/>
          <w:szCs w:val="23"/>
        </w:rPr>
        <w:t>...........</w:t>
      </w:r>
    </w:p>
    <w:sectPr w:rsidR="00622EE8" w:rsidRPr="0080566B" w:rsidSect="000E214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415" w:rsidRDefault="00F21415" w:rsidP="009A05D1">
      <w:pPr>
        <w:spacing w:after="0" w:line="240" w:lineRule="auto"/>
      </w:pPr>
      <w:r>
        <w:separator/>
      </w:r>
    </w:p>
  </w:endnote>
  <w:endnote w:type="continuationSeparator" w:id="0">
    <w:p w:rsidR="00F21415" w:rsidRDefault="00F21415" w:rsidP="009A0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415" w:rsidRDefault="00F21415" w:rsidP="009A05D1">
      <w:pPr>
        <w:spacing w:after="0" w:line="240" w:lineRule="auto"/>
      </w:pPr>
      <w:r>
        <w:separator/>
      </w:r>
    </w:p>
  </w:footnote>
  <w:footnote w:type="continuationSeparator" w:id="0">
    <w:p w:rsidR="00F21415" w:rsidRDefault="00F21415" w:rsidP="009A0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D1" w:rsidRDefault="009A05D1" w:rsidP="009A05D1">
    <w:pPr>
      <w:pStyle w:val="Default"/>
      <w:rPr>
        <w:sz w:val="23"/>
        <w:szCs w:val="23"/>
      </w:rPr>
    </w:pPr>
    <w:r>
      <w:rPr>
        <w:sz w:val="23"/>
        <w:szCs w:val="23"/>
      </w:rPr>
      <w:t>.......................................................................................................................................................</w:t>
    </w:r>
  </w:p>
  <w:p w:rsidR="009A05D1" w:rsidRDefault="009A05D1" w:rsidP="009A05D1">
    <w:pPr>
      <w:pStyle w:val="Default"/>
      <w:jc w:val="center"/>
      <w:rPr>
        <w:sz w:val="20"/>
        <w:szCs w:val="20"/>
      </w:rPr>
    </w:pPr>
    <w:r>
      <w:rPr>
        <w:sz w:val="20"/>
        <w:szCs w:val="20"/>
      </w:rPr>
      <w:t>(meno, priezvisko, bydlisko rodiča)</w:t>
    </w:r>
  </w:p>
  <w:p w:rsidR="009A05D1" w:rsidRDefault="009A05D1">
    <w:pPr>
      <w:pStyle w:val="Hlavik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3A9"/>
    <w:rsid w:val="000E214D"/>
    <w:rsid w:val="00216AC9"/>
    <w:rsid w:val="00622EE8"/>
    <w:rsid w:val="0074122E"/>
    <w:rsid w:val="007F2068"/>
    <w:rsid w:val="0080566B"/>
    <w:rsid w:val="008B63A9"/>
    <w:rsid w:val="009A05D1"/>
    <w:rsid w:val="00F21415"/>
    <w:rsid w:val="00FD5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E214D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FD505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y"/>
    <w:rsid w:val="007F2068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lavika">
    <w:name w:val="header"/>
    <w:basedOn w:val="Normlny"/>
    <w:link w:val="HlavikaChar"/>
    <w:uiPriority w:val="99"/>
    <w:semiHidden/>
    <w:unhideWhenUsed/>
    <w:rsid w:val="009A05D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A05D1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semiHidden/>
    <w:unhideWhenUsed/>
    <w:rsid w:val="009A05D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9A05D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Desktop\odpustenie%20pr&#237;spevku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odpustenie príspevku.dotx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2025-11-25T07:45:00Z</cp:lastPrinted>
  <dcterms:created xsi:type="dcterms:W3CDTF">2025-11-25T07:45:00Z</dcterms:created>
  <dcterms:modified xsi:type="dcterms:W3CDTF">2025-11-25T07:45:00Z</dcterms:modified>
</cp:coreProperties>
</file>